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4765" w:rsidRDefault="00C74765" w:rsidP="005E543F">
      <w:pPr>
        <w:spacing w:line="240" w:lineRule="auto"/>
        <w:ind w:left="360"/>
        <w:jc w:val="center"/>
        <w:rPr>
          <w:rFonts w:ascii="Comic Sans MS" w:hAnsi="Comic Sans MS"/>
          <w:b/>
          <w:color w:val="5B9BD5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</w:p>
    <w:p w:rsidR="00016BDB" w:rsidRPr="00016BDB" w:rsidRDefault="00016BDB" w:rsidP="005E543F">
      <w:pPr>
        <w:spacing w:line="240" w:lineRule="auto"/>
        <w:ind w:left="360"/>
        <w:jc w:val="center"/>
        <w:rPr>
          <w:rFonts w:ascii="Comic Sans MS" w:hAnsi="Comic Sans MS"/>
          <w:b/>
          <w:color w:val="5B9BD5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016BDB">
        <w:rPr>
          <w:rFonts w:ascii="Comic Sans MS" w:hAnsi="Comic Sans MS"/>
          <w:b/>
          <w:color w:val="5B9BD5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Two Rivers Primary School</w:t>
      </w:r>
    </w:p>
    <w:p w:rsidR="00016BDB" w:rsidRPr="00016BDB" w:rsidRDefault="00016BDB" w:rsidP="005E543F">
      <w:pPr>
        <w:spacing w:line="240" w:lineRule="auto"/>
        <w:ind w:left="360"/>
        <w:jc w:val="center"/>
        <w:rPr>
          <w:rFonts w:ascii="Comic Sans MS" w:hAnsi="Comic Sans MS"/>
          <w:b/>
          <w:color w:val="5B9BD5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016BDB">
        <w:rPr>
          <w:rFonts w:ascii="Comic Sans MS" w:hAnsi="Comic Sans MS"/>
          <w:b/>
          <w:color w:val="5B9BD5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Independent Skills </w:t>
      </w:r>
    </w:p>
    <w:p w:rsidR="00016BDB" w:rsidRDefault="00016BDB" w:rsidP="005E543F">
      <w:pPr>
        <w:spacing w:line="240" w:lineRule="auto"/>
        <w:ind w:left="360"/>
        <w:jc w:val="center"/>
        <w:rPr>
          <w:rFonts w:ascii="Comic Sans MS" w:hAnsi="Comic Sans MS"/>
          <w:b/>
          <w:color w:val="5B9BD5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016BDB">
        <w:rPr>
          <w:rFonts w:ascii="Comic Sans MS" w:hAnsi="Comic Sans MS"/>
          <w:b/>
          <w:color w:val="5B9BD5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Aspirations</w:t>
      </w:r>
    </w:p>
    <w:p w:rsidR="00016BDB" w:rsidRPr="006C3FE1" w:rsidRDefault="00016BDB" w:rsidP="005E543F">
      <w:pPr>
        <w:spacing w:line="240" w:lineRule="auto"/>
        <w:ind w:left="360"/>
        <w:jc w:val="center"/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C3FE1"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 school we will be working with the children to teach and enable them to develop these independent skills during their time with us.  Please take a look and work on these skills at home also.</w:t>
      </w:r>
    </w:p>
    <w:p w:rsidR="00A42C11" w:rsidRPr="006C3FE1" w:rsidRDefault="00A42C11" w:rsidP="005E543F">
      <w:pPr>
        <w:spacing w:line="240" w:lineRule="auto"/>
        <w:ind w:left="360"/>
        <w:jc w:val="center"/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C3FE1"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These have been split into </w:t>
      </w:r>
      <w:r w:rsidR="006C3FE1" w:rsidRPr="006C3FE1"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Sensory Provision and Y</w:t>
      </w:r>
      <w:r w:rsidRPr="006C3FE1"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ear groups in school.</w:t>
      </w:r>
    </w:p>
    <w:p w:rsidR="006C3FE1" w:rsidRDefault="006C3FE1" w:rsidP="006B6A1D">
      <w:pPr>
        <w:jc w:val="center"/>
        <w:rPr>
          <w:rFonts w:ascii="Comic Sans MS" w:hAnsi="Comic Sans MS"/>
          <w:sz w:val="36"/>
          <w:szCs w:val="36"/>
        </w:rPr>
      </w:pPr>
      <w:bookmarkStart w:id="1" w:name="_Hlk21617268"/>
    </w:p>
    <w:p w:rsidR="006B6A1D" w:rsidRPr="006C3FE1" w:rsidRDefault="006B6A1D" w:rsidP="006B6A1D">
      <w:pPr>
        <w:jc w:val="center"/>
        <w:rPr>
          <w:rFonts w:ascii="Comic Sans MS" w:hAnsi="Comic Sans MS"/>
          <w:sz w:val="36"/>
          <w:szCs w:val="36"/>
          <w:u w:val="single"/>
        </w:rPr>
      </w:pPr>
      <w:r w:rsidRPr="006C3FE1">
        <w:rPr>
          <w:rFonts w:ascii="Comic Sans MS" w:hAnsi="Comic Sans MS"/>
          <w:sz w:val="36"/>
          <w:szCs w:val="36"/>
          <w:u w:val="single"/>
        </w:rPr>
        <w:t xml:space="preserve">Sensory Curriculum </w:t>
      </w:r>
    </w:p>
    <w:p w:rsidR="006B6A1D" w:rsidRPr="006B6A1D" w:rsidRDefault="006B6A1D" w:rsidP="006B6A1D">
      <w:pPr>
        <w:rPr>
          <w:rFonts w:ascii="Comic Sans MS" w:hAnsi="Comic Sans MS"/>
          <w:sz w:val="36"/>
          <w:szCs w:val="36"/>
        </w:rPr>
      </w:pPr>
      <w:r w:rsidRPr="006B6A1D">
        <w:rPr>
          <w:rFonts w:ascii="Comic Sans MS" w:hAnsi="Comic Sans MS"/>
          <w:sz w:val="36"/>
          <w:szCs w:val="36"/>
        </w:rPr>
        <w:t>Stage 1</w:t>
      </w:r>
    </w:p>
    <w:p w:rsidR="006B6A1D" w:rsidRPr="006C3FE1" w:rsidRDefault="006B6A1D" w:rsidP="006B6A1D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Indicate they want more by unintentional vocalisation</w:t>
      </w:r>
    </w:p>
    <w:p w:rsidR="006B6A1D" w:rsidRPr="006C3FE1" w:rsidRDefault="006B6A1D" w:rsidP="006B6A1D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7696" behindDoc="1" locked="0" layoutInCell="1" allowOverlap="1" wp14:anchorId="2CE0940E">
            <wp:simplePos x="0" y="0"/>
            <wp:positionH relativeFrom="column">
              <wp:posOffset>5219700</wp:posOffset>
            </wp:positionH>
            <wp:positionV relativeFrom="paragraph">
              <wp:posOffset>8890</wp:posOffset>
            </wp:positionV>
            <wp:extent cx="664210" cy="646430"/>
            <wp:effectExtent l="0" t="0" r="2540" b="1270"/>
            <wp:wrapTight wrapText="bothSides">
              <wp:wrapPolygon edited="0">
                <wp:start x="0" y="0"/>
                <wp:lineTo x="0" y="21006"/>
                <wp:lineTo x="21063" y="21006"/>
                <wp:lineTo x="21063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C3FE1">
        <w:rPr>
          <w:rFonts w:ascii="Comic Sans MS" w:hAnsi="Comic Sans MS"/>
          <w:sz w:val="28"/>
          <w:szCs w:val="28"/>
        </w:rPr>
        <w:t>Indicate they want more by unintentional movements</w:t>
      </w:r>
    </w:p>
    <w:p w:rsidR="006B6A1D" w:rsidRPr="006C3FE1" w:rsidRDefault="006B6A1D" w:rsidP="006B6A1D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To take food off their spoon with their mouth</w:t>
      </w:r>
    </w:p>
    <w:p w:rsidR="006B6A1D" w:rsidRPr="006C3FE1" w:rsidRDefault="006B6A1D" w:rsidP="006B6A1D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Open their mouth to accept food</w:t>
      </w:r>
    </w:p>
    <w:p w:rsidR="006B6A1D" w:rsidRPr="006C3FE1" w:rsidRDefault="006B6A1D" w:rsidP="006B6A1D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Drink from a cup or bottle when held for them</w:t>
      </w:r>
    </w:p>
    <w:p w:rsidR="006B6A1D" w:rsidRPr="006C3FE1" w:rsidRDefault="006B6A1D" w:rsidP="006B6A1D">
      <w:pPr>
        <w:pStyle w:val="ListParagraph"/>
        <w:numPr>
          <w:ilvl w:val="0"/>
          <w:numId w:val="6"/>
        </w:numPr>
        <w:spacing w:after="200" w:line="276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To hold a cup and tip to their lips and drink</w:t>
      </w:r>
    </w:p>
    <w:p w:rsidR="006B6A1D" w:rsidRPr="006B6A1D" w:rsidRDefault="006B6A1D" w:rsidP="006B6A1D">
      <w:pPr>
        <w:rPr>
          <w:rFonts w:ascii="Comic Sans MS" w:hAnsi="Comic Sans MS"/>
          <w:sz w:val="36"/>
          <w:szCs w:val="36"/>
        </w:rPr>
      </w:pPr>
      <w:r w:rsidRPr="006B6A1D">
        <w:rPr>
          <w:rFonts w:ascii="Comic Sans MS" w:hAnsi="Comic Sans MS"/>
          <w:sz w:val="36"/>
          <w:szCs w:val="36"/>
        </w:rPr>
        <w:t>Stage 2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Taking turns with support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 wp14:anchorId="15AFDDB9">
            <wp:simplePos x="0" y="0"/>
            <wp:positionH relativeFrom="column">
              <wp:posOffset>5153025</wp:posOffset>
            </wp:positionH>
            <wp:positionV relativeFrom="paragraph">
              <wp:posOffset>58420</wp:posOffset>
            </wp:positionV>
            <wp:extent cx="847725" cy="694690"/>
            <wp:effectExtent l="0" t="0" r="9525" b="0"/>
            <wp:wrapTight wrapText="bothSides">
              <wp:wrapPolygon edited="0">
                <wp:start x="0" y="0"/>
                <wp:lineTo x="0" y="20731"/>
                <wp:lineTo x="21357" y="20731"/>
                <wp:lineTo x="21357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C3FE1">
        <w:rPr>
          <w:rFonts w:ascii="Comic Sans MS" w:hAnsi="Comic Sans MS"/>
          <w:sz w:val="28"/>
          <w:szCs w:val="28"/>
        </w:rPr>
        <w:t>Waiting with support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To take food off their spoon with their mouth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Recognise their own cup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Using cutlery – to scoop or spike their food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Hold a cup independently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Lift a loaded spoon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200" w:line="276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Lift a loaded spoon to their mouth</w:t>
      </w:r>
    </w:p>
    <w:p w:rsidR="006B6A1D" w:rsidRPr="006B6A1D" w:rsidRDefault="006B6A1D" w:rsidP="006B6A1D">
      <w:pPr>
        <w:rPr>
          <w:rFonts w:ascii="Comic Sans MS" w:hAnsi="Comic Sans MS"/>
          <w:sz w:val="36"/>
          <w:szCs w:val="36"/>
        </w:rPr>
      </w:pPr>
      <w:r w:rsidRPr="006B6A1D">
        <w:rPr>
          <w:rFonts w:ascii="Comic Sans MS" w:hAnsi="Comic Sans MS"/>
          <w:sz w:val="36"/>
          <w:szCs w:val="36"/>
        </w:rPr>
        <w:t>Stage 3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Taking turns in an adult led activity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Waiting patiently for up to 1 minute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Indicate they want more through sign or speech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Show likes and dislikes</w:t>
      </w:r>
    </w:p>
    <w:p w:rsidR="006C3FE1" w:rsidRDefault="006C3FE1" w:rsidP="006C3FE1">
      <w:pPr>
        <w:pStyle w:val="ListParagraph"/>
        <w:spacing w:after="0" w:line="240" w:lineRule="auto"/>
        <w:rPr>
          <w:rFonts w:ascii="Comic Sans MS" w:hAnsi="Comic Sans MS"/>
          <w:sz w:val="28"/>
          <w:szCs w:val="28"/>
        </w:rPr>
      </w:pP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Use of More switch to ask for more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Using PECs to make choices from </w:t>
      </w:r>
      <w:proofErr w:type="gramStart"/>
      <w:r w:rsidRPr="006C3FE1">
        <w:rPr>
          <w:rFonts w:ascii="Comic Sans MS" w:hAnsi="Comic Sans MS"/>
          <w:sz w:val="28"/>
          <w:szCs w:val="28"/>
        </w:rPr>
        <w:t>2  (</w:t>
      </w:r>
      <w:proofErr w:type="gramEnd"/>
      <w:r w:rsidRPr="006C3FE1">
        <w:rPr>
          <w:rFonts w:ascii="Comic Sans MS" w:hAnsi="Comic Sans MS"/>
          <w:sz w:val="28"/>
          <w:szCs w:val="28"/>
        </w:rPr>
        <w:t>high and low motivator)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Trying new and different foods, showing liking or not liking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200" w:line="276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Hand cup to adult when asked</w:t>
      </w:r>
    </w:p>
    <w:p w:rsidR="006B6A1D" w:rsidRPr="006B6A1D" w:rsidRDefault="006B6A1D" w:rsidP="006B6A1D">
      <w:pPr>
        <w:rPr>
          <w:rFonts w:ascii="Comic Sans MS" w:hAnsi="Comic Sans MS"/>
          <w:sz w:val="36"/>
          <w:szCs w:val="36"/>
        </w:rPr>
      </w:pPr>
      <w:r w:rsidRPr="006B6A1D">
        <w:rPr>
          <w:rFonts w:ascii="Comic Sans MS" w:hAnsi="Comic Sans MS"/>
          <w:sz w:val="36"/>
          <w:szCs w:val="36"/>
        </w:rPr>
        <w:t>Stage 4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Using PECs to make choices from 2 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 wp14:anchorId="54AD01D8">
            <wp:simplePos x="0" y="0"/>
            <wp:positionH relativeFrom="column">
              <wp:posOffset>5400675</wp:posOffset>
            </wp:positionH>
            <wp:positionV relativeFrom="paragraph">
              <wp:posOffset>23495</wp:posOffset>
            </wp:positionV>
            <wp:extent cx="829310" cy="560705"/>
            <wp:effectExtent l="0" t="0" r="8890" b="0"/>
            <wp:wrapTight wrapText="bothSides">
              <wp:wrapPolygon edited="0">
                <wp:start x="0" y="0"/>
                <wp:lineTo x="0" y="20548"/>
                <wp:lineTo x="21335" y="20548"/>
                <wp:lineTo x="21335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C3FE1">
        <w:rPr>
          <w:rFonts w:ascii="Comic Sans MS" w:hAnsi="Comic Sans MS"/>
          <w:sz w:val="28"/>
          <w:szCs w:val="28"/>
        </w:rPr>
        <w:t>Using PECs to ask for what they would like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To recognise the lunchtime symbol on timetable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Using PECs to make choices I want …….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Recognise their own cup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Recognises that its dinner time through routine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Recognises lunchtime song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Recognises dinner lady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Uses their senses to indicate its dinner time </w:t>
      </w:r>
      <w:r w:rsidR="006C3FE1" w:rsidRPr="006C3FE1">
        <w:rPr>
          <w:rFonts w:ascii="Comic Sans MS" w:hAnsi="Comic Sans MS"/>
          <w:sz w:val="28"/>
          <w:szCs w:val="28"/>
        </w:rPr>
        <w:t>e.g.</w:t>
      </w:r>
      <w:r w:rsidRPr="006C3FE1">
        <w:rPr>
          <w:rFonts w:ascii="Comic Sans MS" w:hAnsi="Comic Sans MS"/>
          <w:sz w:val="28"/>
          <w:szCs w:val="28"/>
        </w:rPr>
        <w:t xml:space="preserve"> sounds and smells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200" w:line="276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Recognises their lunchbox</w:t>
      </w:r>
    </w:p>
    <w:bookmarkEnd w:id="1"/>
    <w:p w:rsidR="006B6A1D" w:rsidRPr="006B6A1D" w:rsidRDefault="006B6A1D" w:rsidP="006B6A1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73600" behindDoc="1" locked="0" layoutInCell="1" allowOverlap="1" wp14:anchorId="5837FCA3">
            <wp:simplePos x="0" y="0"/>
            <wp:positionH relativeFrom="column">
              <wp:posOffset>5381625</wp:posOffset>
            </wp:positionH>
            <wp:positionV relativeFrom="paragraph">
              <wp:posOffset>287020</wp:posOffset>
            </wp:positionV>
            <wp:extent cx="810895" cy="908685"/>
            <wp:effectExtent l="0" t="0" r="8255" b="571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B6A1D">
        <w:rPr>
          <w:rFonts w:ascii="Comic Sans MS" w:hAnsi="Comic Sans MS"/>
          <w:sz w:val="36"/>
          <w:szCs w:val="36"/>
        </w:rPr>
        <w:t>Stage 5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Use “more” switch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Sign “more”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Indicate they have finished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200" w:line="276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Sign / say “finished”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Uses a flannel to wipe their face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Washes hands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Dries hands 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Spread butter on toast</w:t>
      </w:r>
    </w:p>
    <w:p w:rsidR="006C3FE1" w:rsidRDefault="006C3FE1" w:rsidP="006C3FE1">
      <w:pPr>
        <w:pStyle w:val="ListParagraph"/>
        <w:spacing w:after="0" w:line="240" w:lineRule="auto"/>
        <w:rPr>
          <w:rFonts w:ascii="Comic Sans MS" w:hAnsi="Comic Sans MS"/>
          <w:sz w:val="28"/>
          <w:szCs w:val="28"/>
        </w:rPr>
      </w:pP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Spread jam on toast</w:t>
      </w:r>
      <w:bookmarkStart w:id="2" w:name="_Hlk21617309"/>
    </w:p>
    <w:p w:rsidR="006B6A1D" w:rsidRPr="006B6A1D" w:rsidRDefault="006B6A1D" w:rsidP="006B6A1D">
      <w:pPr>
        <w:rPr>
          <w:rFonts w:ascii="Comic Sans MS" w:hAnsi="Comic Sans MS"/>
        </w:rPr>
      </w:pPr>
    </w:p>
    <w:p w:rsidR="006B6A1D" w:rsidRPr="006B6A1D" w:rsidRDefault="006B6A1D" w:rsidP="006B6A1D">
      <w:pPr>
        <w:rPr>
          <w:rFonts w:ascii="Comic Sans MS" w:hAnsi="Comic Sans MS"/>
          <w:sz w:val="36"/>
          <w:szCs w:val="36"/>
        </w:rPr>
      </w:pPr>
      <w:r w:rsidRPr="006B6A1D">
        <w:rPr>
          <w:rFonts w:ascii="Comic Sans MS" w:hAnsi="Comic Sans MS"/>
        </w:rPr>
        <w:t xml:space="preserve"> </w:t>
      </w:r>
      <w:r w:rsidRPr="006B6A1D">
        <w:rPr>
          <w:rFonts w:ascii="Comic Sans MS" w:hAnsi="Comic Sans MS"/>
          <w:sz w:val="36"/>
          <w:szCs w:val="36"/>
        </w:rPr>
        <w:t>Stage 6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Cut their toast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 wp14:anchorId="341D4201">
            <wp:simplePos x="0" y="0"/>
            <wp:positionH relativeFrom="column">
              <wp:posOffset>5295900</wp:posOffset>
            </wp:positionH>
            <wp:positionV relativeFrom="paragraph">
              <wp:posOffset>13335</wp:posOffset>
            </wp:positionV>
            <wp:extent cx="603250" cy="579120"/>
            <wp:effectExtent l="0" t="0" r="6350" b="0"/>
            <wp:wrapTight wrapText="bothSides">
              <wp:wrapPolygon edited="0">
                <wp:start x="0" y="0"/>
                <wp:lineTo x="0" y="20605"/>
                <wp:lineTo x="21145" y="20605"/>
                <wp:lineTo x="21145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C3FE1">
        <w:rPr>
          <w:rFonts w:ascii="Comic Sans MS" w:hAnsi="Comic Sans MS"/>
          <w:sz w:val="28"/>
          <w:szCs w:val="28"/>
        </w:rPr>
        <w:t>Drinking independently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Hold a cup independently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Using an open cup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Sitting at a table for the whole meal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Put lunchbox away</w:t>
      </w:r>
    </w:p>
    <w:p w:rsidR="006B6A1D" w:rsidRPr="006C3FE1" w:rsidRDefault="006B6A1D" w:rsidP="006B6A1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Using cutlery – to scoop or spike their food</w:t>
      </w:r>
      <w:bookmarkEnd w:id="2"/>
    </w:p>
    <w:p w:rsidR="006B6A1D" w:rsidRDefault="006B6A1D" w:rsidP="005145B2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</w:p>
    <w:p w:rsidR="006C3FE1" w:rsidRDefault="006C3FE1" w:rsidP="005145B2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</w:p>
    <w:p w:rsidR="006C3FE1" w:rsidRDefault="006C3FE1" w:rsidP="005145B2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</w:p>
    <w:p w:rsidR="006C3FE1" w:rsidRDefault="006C3FE1" w:rsidP="005145B2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</w:p>
    <w:p w:rsidR="006C3FE1" w:rsidRDefault="006C3FE1" w:rsidP="005145B2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</w:p>
    <w:p w:rsidR="006C3FE1" w:rsidRDefault="006C3FE1" w:rsidP="005145B2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</w:p>
    <w:p w:rsidR="006C3FE1" w:rsidRDefault="006C3FE1" w:rsidP="005145B2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</w:p>
    <w:p w:rsidR="006C3FE1" w:rsidRDefault="006C3FE1" w:rsidP="005145B2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</w:p>
    <w:p w:rsidR="006C3FE1" w:rsidRDefault="006C3FE1" w:rsidP="005145B2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</w:p>
    <w:p w:rsidR="006C3FE1" w:rsidRDefault="006C3FE1" w:rsidP="005145B2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</w:p>
    <w:p w:rsidR="006C3FE1" w:rsidRDefault="006C3FE1" w:rsidP="005145B2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</w:p>
    <w:p w:rsidR="006C3FE1" w:rsidRDefault="006C3FE1" w:rsidP="005145B2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</w:p>
    <w:p w:rsidR="006C3FE1" w:rsidRDefault="006C3FE1" w:rsidP="005145B2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</w:p>
    <w:p w:rsidR="000C6F15" w:rsidRPr="009C7E45" w:rsidRDefault="00016BDB" w:rsidP="005145B2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EYFS</w:t>
      </w:r>
    </w:p>
    <w:p w:rsidR="00CC7BC8" w:rsidRDefault="00CC7BC8" w:rsidP="005E543F">
      <w:pPr>
        <w:spacing w:line="240" w:lineRule="auto"/>
        <w:rPr>
          <w:rFonts w:ascii="Comic Sans MS" w:hAnsi="Comic Sans MS"/>
          <w:i/>
          <w:u w:val="single"/>
        </w:rPr>
      </w:pPr>
    </w:p>
    <w:p w:rsidR="00CC7BC8" w:rsidRDefault="005C0AC8" w:rsidP="005E543F">
      <w:pPr>
        <w:spacing w:line="240" w:lineRule="auto"/>
        <w:rPr>
          <w:rFonts w:ascii="Comic Sans MS" w:hAnsi="Comic Sans MS"/>
          <w:i/>
          <w:u w:val="single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5362575</wp:posOffset>
            </wp:positionH>
            <wp:positionV relativeFrom="paragraph">
              <wp:posOffset>53975</wp:posOffset>
            </wp:positionV>
            <wp:extent cx="809625" cy="909955"/>
            <wp:effectExtent l="0" t="0" r="9525" b="4445"/>
            <wp:wrapTight wrapText="bothSides">
              <wp:wrapPolygon edited="0">
                <wp:start x="0" y="0"/>
                <wp:lineTo x="0" y="21253"/>
                <wp:lineTo x="21346" y="21253"/>
                <wp:lineTo x="213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ash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09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063F9" w:rsidRPr="006C3FE1" w:rsidRDefault="007B1758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  <w:r w:rsidRPr="006C3FE1">
        <w:rPr>
          <w:rFonts w:ascii="Comic Sans MS" w:hAnsi="Comic Sans MS"/>
          <w:i/>
          <w:sz w:val="28"/>
          <w:szCs w:val="28"/>
          <w:u w:val="single"/>
        </w:rPr>
        <w:t>Personal care</w:t>
      </w:r>
    </w:p>
    <w:p w:rsidR="00BD18E2" w:rsidRPr="006C3FE1" w:rsidRDefault="00BD18E2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Attempt to wash hands for lunch </w:t>
      </w:r>
      <w:r w:rsidR="007063F9" w:rsidRPr="006C3FE1">
        <w:rPr>
          <w:rFonts w:ascii="Comic Sans MS" w:hAnsi="Comic Sans MS"/>
          <w:sz w:val="28"/>
          <w:szCs w:val="28"/>
        </w:rPr>
        <w:t xml:space="preserve">  </w:t>
      </w:r>
    </w:p>
    <w:p w:rsidR="00BD18E2" w:rsidRPr="006C3FE1" w:rsidRDefault="00BD18E2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Tolerate their teeth being brushed after lunch (support from adult) </w:t>
      </w:r>
    </w:p>
    <w:p w:rsidR="00236AD5" w:rsidRPr="006C3FE1" w:rsidRDefault="00236AD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Tolerate their face being washed after lunch </w:t>
      </w:r>
    </w:p>
    <w:p w:rsidR="001A2A80" w:rsidRPr="006C3FE1" w:rsidRDefault="001A2A80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Place arms through coat, within minimal support 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Able to be dressed and not resist 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Able to hold </w:t>
      </w:r>
      <w:r w:rsidR="009C7E45" w:rsidRPr="006C3FE1">
        <w:rPr>
          <w:rFonts w:ascii="Comic Sans MS" w:hAnsi="Comic Sans MS"/>
          <w:sz w:val="28"/>
          <w:szCs w:val="28"/>
        </w:rPr>
        <w:t xml:space="preserve">my </w:t>
      </w:r>
      <w:r w:rsidRPr="006C3FE1">
        <w:rPr>
          <w:rFonts w:ascii="Comic Sans MS" w:hAnsi="Comic Sans MS"/>
          <w:sz w:val="28"/>
          <w:szCs w:val="28"/>
        </w:rPr>
        <w:t xml:space="preserve">arms out for sleeves 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Able to put my foot up for shoes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Able to pull my socks off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Able to remove my fastened coat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Able to remove my shoes when unfastened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Able to push down my pants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Able to find arm holes in a t-shirt</w:t>
      </w:r>
    </w:p>
    <w:p w:rsidR="00F27E0D" w:rsidRPr="006C3FE1" w:rsidRDefault="00F27E0D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Passive during toileting </w:t>
      </w:r>
    </w:p>
    <w:p w:rsidR="00F27E0D" w:rsidRPr="006C3FE1" w:rsidRDefault="00F27E0D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Can show awareness of the routine of </w:t>
      </w:r>
      <w:r w:rsidR="003C6E82" w:rsidRPr="006C3FE1">
        <w:rPr>
          <w:rFonts w:ascii="Comic Sans MS" w:hAnsi="Comic Sans MS"/>
          <w:sz w:val="28"/>
          <w:szCs w:val="28"/>
        </w:rPr>
        <w:t>nappy change</w:t>
      </w:r>
    </w:p>
    <w:p w:rsidR="003C6E82" w:rsidRPr="006C3FE1" w:rsidRDefault="003C6E82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Show awareness of routine of going to the bathroom </w:t>
      </w:r>
    </w:p>
    <w:p w:rsidR="003C6E82" w:rsidRPr="006C3FE1" w:rsidRDefault="003C6E82" w:rsidP="003C6E82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Show awareness when nappy is wet/ soiled</w:t>
      </w:r>
    </w:p>
    <w:p w:rsidR="003C6E82" w:rsidRPr="006C3FE1" w:rsidRDefault="003C6E82" w:rsidP="003C6E82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Actively helps with bathroom routine (toilet trained or nappies)</w:t>
      </w:r>
    </w:p>
    <w:p w:rsidR="003C6E82" w:rsidRPr="006C3FE1" w:rsidRDefault="003C6E82" w:rsidP="003C6E82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Can sit on the toilet</w:t>
      </w:r>
    </w:p>
    <w:p w:rsidR="003C6E82" w:rsidRPr="006C3FE1" w:rsidRDefault="003C6E82" w:rsidP="003C6E82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Occasionally urinate on the toilet </w:t>
      </w:r>
    </w:p>
    <w:p w:rsidR="003C6E82" w:rsidRPr="006C3FE1" w:rsidRDefault="003C6E82" w:rsidP="005E543F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Occasional bowel movement on the toilet </w:t>
      </w:r>
    </w:p>
    <w:p w:rsidR="00CC7BC8" w:rsidRPr="006C3FE1" w:rsidRDefault="00CC7BC8" w:rsidP="00F27E0D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</w:p>
    <w:p w:rsidR="007B1758" w:rsidRPr="006C3FE1" w:rsidRDefault="005C0AC8" w:rsidP="00F27E0D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  <w:r w:rsidRPr="006C3FE1">
        <w:rPr>
          <w:rFonts w:ascii="Comic Sans MS" w:hAnsi="Comic Sans MS"/>
          <w:i/>
          <w:noProof/>
          <w:sz w:val="28"/>
          <w:szCs w:val="28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5419725</wp:posOffset>
            </wp:positionH>
            <wp:positionV relativeFrom="paragraph">
              <wp:posOffset>9525</wp:posOffset>
            </wp:positionV>
            <wp:extent cx="845185" cy="695325"/>
            <wp:effectExtent l="0" t="0" r="0" b="9525"/>
            <wp:wrapTight wrapText="bothSides">
              <wp:wrapPolygon edited="0">
                <wp:start x="0" y="0"/>
                <wp:lineTo x="0" y="21304"/>
                <wp:lineTo x="20935" y="21304"/>
                <wp:lineTo x="209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eed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18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1758" w:rsidRPr="006C3FE1">
        <w:rPr>
          <w:rFonts w:ascii="Comic Sans MS" w:hAnsi="Comic Sans MS"/>
          <w:i/>
          <w:sz w:val="28"/>
          <w:szCs w:val="28"/>
          <w:u w:val="single"/>
        </w:rPr>
        <w:t>Life skills</w:t>
      </w:r>
    </w:p>
    <w:p w:rsidR="005145B2" w:rsidRPr="006C3FE1" w:rsidRDefault="005145B2" w:rsidP="005145B2">
      <w:pPr>
        <w:pStyle w:val="ListParagraph"/>
        <w:spacing w:line="240" w:lineRule="auto"/>
        <w:rPr>
          <w:rFonts w:ascii="Comic Sans MS" w:hAnsi="Comic Sans MS"/>
          <w:sz w:val="28"/>
          <w:szCs w:val="28"/>
        </w:rPr>
      </w:pPr>
    </w:p>
    <w:p w:rsidR="00BF2407" w:rsidRPr="006C3FE1" w:rsidRDefault="00A55815" w:rsidP="00C74765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Acknowledge when it is lunch time (use of song or symbol) </w:t>
      </w:r>
    </w:p>
    <w:p w:rsidR="00CC7BC8" w:rsidRPr="006C3FE1" w:rsidRDefault="00F7590E" w:rsidP="00BF2407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Drink from a lidded beaker 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Open mouth in anticipation of food/drink</w:t>
      </w:r>
    </w:p>
    <w:p w:rsidR="00C74765" w:rsidRPr="006C3FE1" w:rsidRDefault="00C74765" w:rsidP="00C74765">
      <w:pPr>
        <w:pStyle w:val="ListParagraph"/>
        <w:spacing w:line="240" w:lineRule="auto"/>
        <w:rPr>
          <w:rFonts w:ascii="Comic Sans MS" w:hAnsi="Comic Sans MS"/>
          <w:sz w:val="28"/>
          <w:szCs w:val="28"/>
        </w:rPr>
      </w:pP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Take pureed/lumpy/solid food from a spoon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Can take food with their fingers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With support bring loaded spoon to mouth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Can bring preloaded spoon to mouth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Attempts to load their own spoon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Load their own spoon</w:t>
      </w:r>
    </w:p>
    <w:p w:rsidR="00A55815" w:rsidRPr="006C3FE1" w:rsidRDefault="00A558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Use a spoon to feed themselves </w:t>
      </w:r>
    </w:p>
    <w:p w:rsidR="00A55815" w:rsidRPr="006C3FE1" w:rsidRDefault="00A558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Begin to hold a piece of cutlery in each hand</w:t>
      </w:r>
    </w:p>
    <w:p w:rsidR="00A55815" w:rsidRPr="006C3FE1" w:rsidRDefault="00A558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Wear a coat for outside play (when needed) </w:t>
      </w:r>
    </w:p>
    <w:p w:rsidR="00A55815" w:rsidRPr="006C3FE1" w:rsidRDefault="00A558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Wear shoes for outside play</w:t>
      </w:r>
    </w:p>
    <w:p w:rsidR="00243EB9" w:rsidRPr="006C3FE1" w:rsidRDefault="00A55815" w:rsidP="005E543F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Wear a reasonable amount of clothing </w:t>
      </w:r>
    </w:p>
    <w:p w:rsidR="00A55815" w:rsidRPr="006C3FE1" w:rsidRDefault="00A558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Locate their coat and peg using photos </w:t>
      </w:r>
    </w:p>
    <w:p w:rsidR="007B1758" w:rsidRPr="006C3FE1" w:rsidRDefault="005145B2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  <w:r w:rsidRPr="006C3FE1">
        <w:rPr>
          <w:rFonts w:ascii="Comic Sans MS" w:hAnsi="Comic Sans MS"/>
          <w:i/>
          <w:noProof/>
          <w:sz w:val="28"/>
          <w:szCs w:val="28"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5229225</wp:posOffset>
            </wp:positionH>
            <wp:positionV relativeFrom="paragraph">
              <wp:posOffset>12322</wp:posOffset>
            </wp:positionV>
            <wp:extent cx="953672" cy="621123"/>
            <wp:effectExtent l="0" t="0" r="0" b="7620"/>
            <wp:wrapTight wrapText="bothSides">
              <wp:wrapPolygon edited="0">
                <wp:start x="0" y="0"/>
                <wp:lineTo x="0" y="21202"/>
                <wp:lineTo x="21154" y="21202"/>
                <wp:lineTo x="2115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us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672" cy="62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1758" w:rsidRPr="006C3FE1">
        <w:rPr>
          <w:rFonts w:ascii="Comic Sans MS" w:hAnsi="Comic Sans MS"/>
          <w:i/>
          <w:sz w:val="28"/>
          <w:szCs w:val="28"/>
          <w:u w:val="single"/>
        </w:rPr>
        <w:t>Community visit</w:t>
      </w:r>
    </w:p>
    <w:p w:rsidR="005145B2" w:rsidRPr="006C3FE1" w:rsidRDefault="005145B2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</w:p>
    <w:p w:rsidR="00F27E0D" w:rsidRPr="006C3FE1" w:rsidRDefault="00F27E0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Experience new outdoor/indoor environments</w:t>
      </w:r>
    </w:p>
    <w:p w:rsidR="00F27E0D" w:rsidRPr="006C3FE1" w:rsidRDefault="00F27E0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Tolerates new outdoor/indoor environments</w:t>
      </w:r>
    </w:p>
    <w:p w:rsidR="00BD18E2" w:rsidRPr="006C3FE1" w:rsidRDefault="00BD18E2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Know to hold hands with an adult </w:t>
      </w:r>
    </w:p>
    <w:p w:rsidR="00BD18E2" w:rsidRPr="006C3FE1" w:rsidRDefault="00BD18E2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Listening skills </w:t>
      </w:r>
      <w:r w:rsidR="009C7E45" w:rsidRPr="006C3FE1">
        <w:rPr>
          <w:rFonts w:ascii="Comic Sans MS" w:hAnsi="Comic Sans MS"/>
          <w:sz w:val="28"/>
          <w:szCs w:val="28"/>
        </w:rPr>
        <w:t>begin to develop</w:t>
      </w:r>
    </w:p>
    <w:p w:rsidR="00016BDB" w:rsidRPr="006C3FE1" w:rsidRDefault="00BD18E2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Early level following instructions</w:t>
      </w:r>
    </w:p>
    <w:p w:rsidR="00016BDB" w:rsidRPr="006C3FE1" w:rsidRDefault="00016BDB" w:rsidP="005E543F">
      <w:pPr>
        <w:spacing w:line="240" w:lineRule="auto"/>
        <w:ind w:left="360"/>
        <w:jc w:val="center"/>
        <w:rPr>
          <w:rFonts w:ascii="Comic Sans MS" w:hAnsi="Comic Sans MS"/>
          <w:sz w:val="28"/>
          <w:szCs w:val="28"/>
          <w:u w:val="single"/>
        </w:rPr>
      </w:pPr>
    </w:p>
    <w:p w:rsidR="005E543F" w:rsidRDefault="000C6F15" w:rsidP="005E543F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  <w:r w:rsidRPr="009C7E45">
        <w:rPr>
          <w:rFonts w:ascii="Comic Sans MS" w:hAnsi="Comic Sans MS"/>
          <w:sz w:val="28"/>
          <w:u w:val="single"/>
        </w:rPr>
        <w:t>Year</w:t>
      </w:r>
      <w:r w:rsidR="00C74765">
        <w:rPr>
          <w:rFonts w:ascii="Comic Sans MS" w:hAnsi="Comic Sans MS"/>
          <w:sz w:val="28"/>
          <w:u w:val="single"/>
        </w:rPr>
        <w:t>s</w:t>
      </w:r>
      <w:r w:rsidRPr="009C7E45">
        <w:rPr>
          <w:rFonts w:ascii="Comic Sans MS" w:hAnsi="Comic Sans MS"/>
          <w:sz w:val="28"/>
          <w:u w:val="single"/>
        </w:rPr>
        <w:t xml:space="preserve"> 1-2</w:t>
      </w:r>
    </w:p>
    <w:p w:rsidR="00CC7BC8" w:rsidRPr="009C7E45" w:rsidRDefault="00CC7BC8" w:rsidP="005E543F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</w:p>
    <w:p w:rsidR="00CC7BC8" w:rsidRDefault="005C0AC8" w:rsidP="005E543F">
      <w:pPr>
        <w:spacing w:line="240" w:lineRule="auto"/>
        <w:rPr>
          <w:rFonts w:ascii="Comic Sans MS" w:hAnsi="Comic Sans MS"/>
          <w:i/>
          <w:u w:val="single"/>
        </w:rPr>
      </w:pPr>
      <w:r>
        <w:rPr>
          <w:rFonts w:ascii="Comic Sans MS" w:hAnsi="Comic Sans MS"/>
          <w:noProof/>
          <w:u w:val="singl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5563235</wp:posOffset>
            </wp:positionH>
            <wp:positionV relativeFrom="paragraph">
              <wp:posOffset>64770</wp:posOffset>
            </wp:positionV>
            <wp:extent cx="828675" cy="561975"/>
            <wp:effectExtent l="0" t="0" r="9525" b="9525"/>
            <wp:wrapTight wrapText="bothSides">
              <wp:wrapPolygon edited="0">
                <wp:start x="0" y="0"/>
                <wp:lineTo x="0" y="21234"/>
                <wp:lineTo x="21352" y="21234"/>
                <wp:lineTo x="2135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eeth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B1758" w:rsidRPr="006C3FE1" w:rsidRDefault="007B1758" w:rsidP="005E543F">
      <w:pPr>
        <w:spacing w:line="240" w:lineRule="auto"/>
        <w:rPr>
          <w:rFonts w:ascii="Comic Sans MS" w:hAnsi="Comic Sans MS"/>
          <w:sz w:val="28"/>
          <w:szCs w:val="28"/>
          <w:u w:val="single"/>
        </w:rPr>
      </w:pPr>
      <w:r w:rsidRPr="006C3FE1">
        <w:rPr>
          <w:rFonts w:ascii="Comic Sans MS" w:hAnsi="Comic Sans MS"/>
          <w:i/>
          <w:sz w:val="28"/>
          <w:szCs w:val="28"/>
          <w:u w:val="single"/>
        </w:rPr>
        <w:t>Personal care</w:t>
      </w:r>
      <w:r w:rsidR="00CC7BC8" w:rsidRPr="006C3FE1">
        <w:rPr>
          <w:rFonts w:ascii="Comic Sans MS" w:hAnsi="Comic Sans MS"/>
          <w:i/>
          <w:sz w:val="28"/>
          <w:szCs w:val="28"/>
          <w:u w:val="single"/>
        </w:rPr>
        <w:t xml:space="preserve">  </w:t>
      </w:r>
    </w:p>
    <w:p w:rsidR="005145B2" w:rsidRPr="006C3FE1" w:rsidRDefault="00613E86" w:rsidP="00BF2407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Independently find their tooth brush and brush the front of their teeth </w:t>
      </w:r>
    </w:p>
    <w:p w:rsidR="00613E86" w:rsidRPr="006C3FE1" w:rsidRDefault="00613E86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Know when to wash their hands </w:t>
      </w:r>
    </w:p>
    <w:p w:rsidR="00613E86" w:rsidRPr="006C3FE1" w:rsidRDefault="00613E86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Wash their hands with soap and dry properly</w:t>
      </w:r>
    </w:p>
    <w:p w:rsidR="00236AD5" w:rsidRPr="006C3FE1" w:rsidRDefault="00236AD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Attempt to wash their face with a flannel after lunch – use of mirrors to check </w:t>
      </w:r>
    </w:p>
    <w:p w:rsidR="00BF2407" w:rsidRPr="006C3FE1" w:rsidRDefault="00BF2407" w:rsidP="00BF2407">
      <w:pPr>
        <w:pStyle w:val="ListParagraph"/>
        <w:spacing w:line="240" w:lineRule="auto"/>
        <w:rPr>
          <w:rFonts w:ascii="Comic Sans MS" w:hAnsi="Comic Sans MS"/>
          <w:sz w:val="28"/>
          <w:szCs w:val="28"/>
        </w:rPr>
      </w:pPr>
    </w:p>
    <w:p w:rsidR="00CC7BC8" w:rsidRPr="006C3FE1" w:rsidRDefault="001A2A80" w:rsidP="005145B2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Put on their coat and complete the zip once placed in holder 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Able to pull on my socks from the heel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Able to put on t-shirt with little help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Able to push feet into unfastened shoes (not always correct feet)</w:t>
      </w:r>
    </w:p>
    <w:p w:rsidR="00F7590E" w:rsidRPr="006C3FE1" w:rsidRDefault="00F7590E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Able to unbutton large buttons </w:t>
      </w:r>
    </w:p>
    <w:p w:rsidR="003C6E82" w:rsidRPr="006C3FE1" w:rsidRDefault="003C6E82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Can have some awareness of needing the toilet but not always say in time </w:t>
      </w:r>
    </w:p>
    <w:p w:rsidR="003C6E82" w:rsidRPr="006C3FE1" w:rsidRDefault="003C6E82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Can say/ go to the toilet in time</w:t>
      </w:r>
    </w:p>
    <w:p w:rsidR="003C6E82" w:rsidRPr="006C3FE1" w:rsidRDefault="003C6E82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Can wear pants ½ day successfully </w:t>
      </w:r>
    </w:p>
    <w:p w:rsidR="003C6E82" w:rsidRPr="006C3FE1" w:rsidRDefault="003C6E82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Can be dry all day</w:t>
      </w:r>
    </w:p>
    <w:p w:rsidR="003C6E82" w:rsidRPr="006C3FE1" w:rsidRDefault="003C6E82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Has good bladder/ bowel control</w:t>
      </w:r>
    </w:p>
    <w:p w:rsidR="003C6E82" w:rsidRPr="006C3FE1" w:rsidRDefault="003C6E82" w:rsidP="00F7590E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Can attempt to clean themselves after visiting the toilet</w:t>
      </w:r>
    </w:p>
    <w:p w:rsidR="003C6E82" w:rsidRPr="006C3FE1" w:rsidRDefault="003C6E82" w:rsidP="003C6E82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Can successfully clean themselves after visiting the toilet</w:t>
      </w:r>
    </w:p>
    <w:p w:rsidR="004179C2" w:rsidRPr="006C3FE1" w:rsidRDefault="005C0AC8" w:rsidP="004179C2">
      <w:p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i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5610225</wp:posOffset>
            </wp:positionH>
            <wp:positionV relativeFrom="paragraph">
              <wp:posOffset>260985</wp:posOffset>
            </wp:positionV>
            <wp:extent cx="619125" cy="610870"/>
            <wp:effectExtent l="0" t="0" r="9525" b="0"/>
            <wp:wrapTight wrapText="bothSides">
              <wp:wrapPolygon edited="0">
                <wp:start x="0" y="0"/>
                <wp:lineTo x="0" y="20881"/>
                <wp:lineTo x="21268" y="20881"/>
                <wp:lineTo x="2126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ork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0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1758" w:rsidRPr="006C3FE1" w:rsidRDefault="007B1758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  <w:r w:rsidRPr="006C3FE1">
        <w:rPr>
          <w:rFonts w:ascii="Comic Sans MS" w:hAnsi="Comic Sans MS"/>
          <w:i/>
          <w:sz w:val="28"/>
          <w:szCs w:val="28"/>
          <w:u w:val="single"/>
        </w:rPr>
        <w:t>Life skills</w:t>
      </w:r>
      <w:r w:rsidR="004179C2" w:rsidRPr="006C3FE1">
        <w:rPr>
          <w:rFonts w:ascii="Comic Sans MS" w:hAnsi="Comic Sans MS"/>
          <w:i/>
          <w:sz w:val="28"/>
          <w:szCs w:val="28"/>
          <w:u w:val="single"/>
        </w:rPr>
        <w:t xml:space="preserve">   </w:t>
      </w:r>
    </w:p>
    <w:p w:rsidR="005145B2" w:rsidRPr="006C3FE1" w:rsidRDefault="005145B2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</w:p>
    <w:p w:rsidR="00F27E0D" w:rsidRPr="006C3FE1" w:rsidRDefault="00F27E0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Attempt to use a fork</w:t>
      </w:r>
    </w:p>
    <w:p w:rsidR="00F27E0D" w:rsidRPr="006C3FE1" w:rsidRDefault="00F27E0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Can use a fork appropriately</w:t>
      </w:r>
    </w:p>
    <w:p w:rsidR="00F27E0D" w:rsidRPr="006C3FE1" w:rsidRDefault="00F27E0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Attempt to cut their food</w:t>
      </w:r>
    </w:p>
    <w:p w:rsidR="00C74765" w:rsidRPr="006C3FE1" w:rsidRDefault="00A55815" w:rsidP="006B6A1D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Hold a knife and fork during lunch time</w:t>
      </w:r>
    </w:p>
    <w:p w:rsidR="00A55815" w:rsidRPr="006C3FE1" w:rsidRDefault="00A55815" w:rsidP="00C74765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Drink from an open cup</w:t>
      </w:r>
    </w:p>
    <w:p w:rsidR="00613E86" w:rsidRPr="006C3FE1" w:rsidRDefault="00A558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Attempt to s</w:t>
      </w:r>
      <w:r w:rsidR="00613E86" w:rsidRPr="006C3FE1">
        <w:rPr>
          <w:rFonts w:ascii="Comic Sans MS" w:hAnsi="Comic Sans MS"/>
          <w:sz w:val="28"/>
          <w:szCs w:val="28"/>
        </w:rPr>
        <w:t>pread butter on toast</w:t>
      </w:r>
    </w:p>
    <w:p w:rsidR="006B6A1D" w:rsidRPr="006C3FE1" w:rsidRDefault="006B6A1D" w:rsidP="006B6A1D">
      <w:pPr>
        <w:pStyle w:val="ListParagraph"/>
        <w:spacing w:line="240" w:lineRule="auto"/>
        <w:rPr>
          <w:rFonts w:ascii="Comic Sans MS" w:hAnsi="Comic Sans MS"/>
          <w:sz w:val="28"/>
          <w:szCs w:val="28"/>
        </w:rPr>
      </w:pPr>
    </w:p>
    <w:p w:rsidR="006B6A1D" w:rsidRPr="006C3FE1" w:rsidRDefault="006B6A1D" w:rsidP="006B6A1D">
      <w:pPr>
        <w:pStyle w:val="ListParagraph"/>
        <w:spacing w:line="240" w:lineRule="auto"/>
        <w:rPr>
          <w:rFonts w:ascii="Comic Sans MS" w:hAnsi="Comic Sans MS"/>
          <w:sz w:val="28"/>
          <w:szCs w:val="28"/>
        </w:rPr>
      </w:pPr>
    </w:p>
    <w:p w:rsidR="00F7590E" w:rsidRPr="006C3FE1" w:rsidRDefault="00A55815" w:rsidP="005E543F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Locate their coat, bag and peg throughout the day taking some responsibility for belongings</w:t>
      </w:r>
    </w:p>
    <w:p w:rsidR="0058183D" w:rsidRPr="006C3FE1" w:rsidRDefault="0058183D" w:rsidP="0058183D">
      <w:pPr>
        <w:spacing w:line="240" w:lineRule="auto"/>
        <w:rPr>
          <w:rFonts w:ascii="Comic Sans MS" w:hAnsi="Comic Sans MS"/>
          <w:sz w:val="28"/>
          <w:szCs w:val="28"/>
        </w:rPr>
      </w:pPr>
    </w:p>
    <w:p w:rsidR="0058183D" w:rsidRPr="006C3FE1" w:rsidRDefault="009919FA" w:rsidP="0058183D">
      <w:p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i/>
          <w:noProof/>
          <w:sz w:val="28"/>
          <w:szCs w:val="28"/>
          <w:u w:val="singl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5781675</wp:posOffset>
            </wp:positionH>
            <wp:positionV relativeFrom="paragraph">
              <wp:posOffset>179070</wp:posOffset>
            </wp:positionV>
            <wp:extent cx="353695" cy="711835"/>
            <wp:effectExtent l="0" t="0" r="8255" b="0"/>
            <wp:wrapTight wrapText="bothSides">
              <wp:wrapPolygon edited="0">
                <wp:start x="0" y="0"/>
                <wp:lineTo x="0" y="20810"/>
                <wp:lineTo x="20941" y="20810"/>
                <wp:lineTo x="2094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raffic lights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695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19FA" w:rsidRPr="006C3FE1" w:rsidRDefault="007B1758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  <w:r w:rsidRPr="006C3FE1">
        <w:rPr>
          <w:rFonts w:ascii="Comic Sans MS" w:hAnsi="Comic Sans MS"/>
          <w:i/>
          <w:sz w:val="28"/>
          <w:szCs w:val="28"/>
          <w:u w:val="single"/>
        </w:rPr>
        <w:t>Community visit</w:t>
      </w:r>
      <w:r w:rsidR="0058183D" w:rsidRPr="006C3FE1">
        <w:rPr>
          <w:rFonts w:ascii="Comic Sans MS" w:hAnsi="Comic Sans MS"/>
          <w:i/>
          <w:sz w:val="28"/>
          <w:szCs w:val="28"/>
          <w:u w:val="single"/>
        </w:rPr>
        <w:t xml:space="preserve"> </w:t>
      </w:r>
    </w:p>
    <w:p w:rsidR="007B1758" w:rsidRPr="006C3FE1" w:rsidRDefault="0058183D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  <w:r w:rsidRPr="006C3FE1">
        <w:rPr>
          <w:rFonts w:ascii="Comic Sans MS" w:hAnsi="Comic Sans MS"/>
          <w:i/>
          <w:sz w:val="28"/>
          <w:szCs w:val="28"/>
          <w:u w:val="single"/>
        </w:rPr>
        <w:t xml:space="preserve"> </w:t>
      </w:r>
    </w:p>
    <w:p w:rsidR="00F27E0D" w:rsidRPr="006C3FE1" w:rsidRDefault="00F27E0D" w:rsidP="00F27E0D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Experience new outdoor/indoor environments</w:t>
      </w:r>
    </w:p>
    <w:p w:rsidR="00F27E0D" w:rsidRPr="006C3FE1" w:rsidRDefault="00F27E0D" w:rsidP="00F27E0D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Tolerates new outdoor/indoor environments</w:t>
      </w:r>
    </w:p>
    <w:p w:rsidR="00F27E0D" w:rsidRPr="006C3FE1" w:rsidRDefault="00F27E0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Accesses the community with the support from an adult</w:t>
      </w:r>
    </w:p>
    <w:p w:rsidR="005145B2" w:rsidRPr="006C3FE1" w:rsidRDefault="00BD18E2" w:rsidP="00BF2407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Basic knowledge of traffic lights and their </w:t>
      </w:r>
      <w:r w:rsidR="004179C2" w:rsidRPr="006C3FE1">
        <w:rPr>
          <w:rFonts w:ascii="Comic Sans MS" w:hAnsi="Comic Sans MS"/>
          <w:sz w:val="28"/>
          <w:szCs w:val="28"/>
        </w:rPr>
        <w:t>purpose -</w:t>
      </w:r>
      <w:r w:rsidRPr="006C3FE1">
        <w:rPr>
          <w:rFonts w:ascii="Comic Sans MS" w:hAnsi="Comic Sans MS"/>
          <w:sz w:val="28"/>
          <w:szCs w:val="28"/>
        </w:rPr>
        <w:t xml:space="preserve"> red/ green light </w:t>
      </w:r>
    </w:p>
    <w:p w:rsidR="00A55815" w:rsidRPr="006C3FE1" w:rsidRDefault="00A558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Ability to stop when asked by the adult</w:t>
      </w:r>
    </w:p>
    <w:p w:rsidR="005145B2" w:rsidRPr="006C3FE1" w:rsidRDefault="00A55815" w:rsidP="00BF2407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Walk with a partner </w:t>
      </w:r>
    </w:p>
    <w:p w:rsidR="00BF2407" w:rsidRPr="006C3FE1" w:rsidRDefault="00BF2407" w:rsidP="00BF2407">
      <w:pPr>
        <w:pStyle w:val="ListParagraph"/>
        <w:spacing w:line="240" w:lineRule="auto"/>
        <w:rPr>
          <w:rFonts w:ascii="Comic Sans MS" w:hAnsi="Comic Sans MS"/>
          <w:sz w:val="28"/>
          <w:szCs w:val="28"/>
        </w:rPr>
      </w:pPr>
    </w:p>
    <w:p w:rsidR="00BF2407" w:rsidRPr="006C3FE1" w:rsidRDefault="00BF2407" w:rsidP="005E543F">
      <w:pPr>
        <w:spacing w:line="240" w:lineRule="auto"/>
        <w:ind w:left="360"/>
        <w:jc w:val="center"/>
        <w:rPr>
          <w:rFonts w:ascii="Comic Sans MS" w:hAnsi="Comic Sans MS"/>
          <w:sz w:val="28"/>
          <w:szCs w:val="28"/>
          <w:u w:val="single"/>
        </w:rPr>
      </w:pPr>
    </w:p>
    <w:p w:rsidR="005C0AC8" w:rsidRDefault="005C0AC8" w:rsidP="005E543F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</w:p>
    <w:p w:rsidR="005E543F" w:rsidRPr="009C7E45" w:rsidRDefault="000C6F15" w:rsidP="005E543F">
      <w:pPr>
        <w:spacing w:line="240" w:lineRule="auto"/>
        <w:ind w:left="360"/>
        <w:jc w:val="center"/>
        <w:rPr>
          <w:rFonts w:ascii="Comic Sans MS" w:hAnsi="Comic Sans MS"/>
          <w:sz w:val="28"/>
          <w:u w:val="single"/>
        </w:rPr>
      </w:pPr>
      <w:r w:rsidRPr="009C7E45">
        <w:rPr>
          <w:rFonts w:ascii="Comic Sans MS" w:hAnsi="Comic Sans MS"/>
          <w:sz w:val="28"/>
          <w:u w:val="single"/>
        </w:rPr>
        <w:t>Year</w:t>
      </w:r>
      <w:r w:rsidR="00C74765">
        <w:rPr>
          <w:rFonts w:ascii="Comic Sans MS" w:hAnsi="Comic Sans MS"/>
          <w:sz w:val="28"/>
          <w:u w:val="single"/>
        </w:rPr>
        <w:t>s</w:t>
      </w:r>
      <w:r w:rsidRPr="009C7E45">
        <w:rPr>
          <w:rFonts w:ascii="Comic Sans MS" w:hAnsi="Comic Sans MS"/>
          <w:sz w:val="28"/>
          <w:u w:val="single"/>
        </w:rPr>
        <w:t xml:space="preserve"> 3-4</w:t>
      </w:r>
    </w:p>
    <w:p w:rsidR="009919FA" w:rsidRDefault="009919FA" w:rsidP="005E543F">
      <w:pPr>
        <w:spacing w:line="240" w:lineRule="auto"/>
        <w:rPr>
          <w:rFonts w:ascii="Comic Sans MS" w:hAnsi="Comic Sans MS"/>
          <w:i/>
          <w:u w:val="single"/>
        </w:rPr>
      </w:pPr>
      <w:r>
        <w:rPr>
          <w:rFonts w:ascii="Comic Sans MS" w:hAnsi="Comic Sans MS"/>
          <w:noProof/>
          <w:u w:val="singl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5755640</wp:posOffset>
            </wp:positionH>
            <wp:positionV relativeFrom="paragraph">
              <wp:posOffset>163830</wp:posOffset>
            </wp:positionV>
            <wp:extent cx="558800" cy="654685"/>
            <wp:effectExtent l="0" t="0" r="0" b="0"/>
            <wp:wrapTight wrapText="bothSides">
              <wp:wrapPolygon edited="0">
                <wp:start x="0" y="0"/>
                <wp:lineTo x="0" y="20741"/>
                <wp:lineTo x="20618" y="20741"/>
                <wp:lineTo x="2061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oat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19FA" w:rsidRDefault="009919FA" w:rsidP="005E543F">
      <w:pPr>
        <w:spacing w:line="240" w:lineRule="auto"/>
        <w:rPr>
          <w:rFonts w:ascii="Comic Sans MS" w:hAnsi="Comic Sans MS"/>
          <w:i/>
          <w:u w:val="single"/>
        </w:rPr>
      </w:pPr>
    </w:p>
    <w:p w:rsidR="007B1758" w:rsidRPr="006C3FE1" w:rsidRDefault="007B1758" w:rsidP="005E543F">
      <w:pPr>
        <w:spacing w:line="240" w:lineRule="auto"/>
        <w:rPr>
          <w:rFonts w:ascii="Comic Sans MS" w:hAnsi="Comic Sans MS"/>
          <w:sz w:val="28"/>
          <w:szCs w:val="28"/>
          <w:u w:val="single"/>
        </w:rPr>
      </w:pPr>
      <w:r w:rsidRPr="006C3FE1">
        <w:rPr>
          <w:rFonts w:ascii="Comic Sans MS" w:hAnsi="Comic Sans MS"/>
          <w:i/>
          <w:sz w:val="28"/>
          <w:szCs w:val="28"/>
          <w:u w:val="single"/>
        </w:rPr>
        <w:t>Personal care</w:t>
      </w:r>
      <w:r w:rsidR="009919FA" w:rsidRPr="006C3FE1">
        <w:rPr>
          <w:rFonts w:ascii="Comic Sans MS" w:hAnsi="Comic Sans MS"/>
          <w:i/>
          <w:sz w:val="28"/>
          <w:szCs w:val="28"/>
          <w:u w:val="single"/>
        </w:rPr>
        <w:t xml:space="preserve">  </w:t>
      </w:r>
    </w:p>
    <w:p w:rsidR="007B1758" w:rsidRPr="006C3FE1" w:rsidRDefault="0026622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Zip up their own coat</w:t>
      </w:r>
    </w:p>
    <w:p w:rsidR="00BD18E2" w:rsidRPr="006C3FE1" w:rsidRDefault="00BD18E2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Brush their teeth after lunch, applying tooth paste and brushing a good proportion of their mouth independently </w:t>
      </w:r>
    </w:p>
    <w:p w:rsidR="00236AD5" w:rsidRPr="006C3FE1" w:rsidRDefault="00236AD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Use mirrors to check if they need to wash their face and independently do so after lunch </w:t>
      </w:r>
    </w:p>
    <w:p w:rsidR="00243EB9" w:rsidRPr="006C3FE1" w:rsidRDefault="00243EB9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Able to put on t-shirt </w:t>
      </w:r>
    </w:p>
    <w:p w:rsidR="00243EB9" w:rsidRPr="006C3FE1" w:rsidRDefault="00243EB9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Able to pull on my socks, heel may be in wrong place</w:t>
      </w:r>
    </w:p>
    <w:p w:rsidR="00243EB9" w:rsidRPr="006C3FE1" w:rsidRDefault="00243EB9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Able to remove t-shirt </w:t>
      </w:r>
    </w:p>
    <w:p w:rsidR="00243EB9" w:rsidRPr="006C3FE1" w:rsidRDefault="00243EB9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Able to button up large buttons </w:t>
      </w:r>
    </w:p>
    <w:p w:rsidR="00F7590E" w:rsidRPr="006C3FE1" w:rsidRDefault="00F7590E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Able to find front of clothing </w:t>
      </w:r>
    </w:p>
    <w:p w:rsidR="00F7590E" w:rsidRPr="006C3FE1" w:rsidRDefault="00F7590E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Able to snap clothing on the front (press stud)</w:t>
      </w:r>
    </w:p>
    <w:p w:rsidR="00F7590E" w:rsidRPr="006C3FE1" w:rsidRDefault="00F7590E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Able to unzip front zipper (separate zipper)</w:t>
      </w:r>
    </w:p>
    <w:p w:rsidR="00F7590E" w:rsidRPr="006C3FE1" w:rsidRDefault="00F7590E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Able to step into trousers the right way</w:t>
      </w:r>
    </w:p>
    <w:p w:rsidR="003C6E82" w:rsidRPr="006C3FE1" w:rsidRDefault="003C6E82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Can successfully visit the toilet by themselves, including getting dressed and cleaning themselves</w:t>
      </w:r>
    </w:p>
    <w:p w:rsidR="003C6E82" w:rsidRPr="006C3FE1" w:rsidRDefault="003C6E82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Can flush the toilet after use</w:t>
      </w:r>
    </w:p>
    <w:p w:rsidR="003C6E82" w:rsidRPr="006C3FE1" w:rsidRDefault="003C6E82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Can wash and dry their hands after visiting the toilet </w:t>
      </w:r>
    </w:p>
    <w:p w:rsidR="005145B2" w:rsidRDefault="005145B2" w:rsidP="003C6E82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</w:p>
    <w:p w:rsidR="006C3FE1" w:rsidRDefault="006C3FE1" w:rsidP="003C6E82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</w:p>
    <w:p w:rsidR="006C3FE1" w:rsidRDefault="006C3FE1" w:rsidP="003C6E82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</w:p>
    <w:p w:rsidR="006C3FE1" w:rsidRDefault="006C3FE1" w:rsidP="003C6E82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</w:p>
    <w:p w:rsidR="006C3FE1" w:rsidRPr="006C3FE1" w:rsidRDefault="006C3FE1" w:rsidP="003C6E82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</w:p>
    <w:p w:rsidR="007B1758" w:rsidRPr="006C3FE1" w:rsidRDefault="005C0AC8" w:rsidP="003C6E82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  <w:r w:rsidRPr="006C3FE1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4737100</wp:posOffset>
            </wp:positionH>
            <wp:positionV relativeFrom="paragraph">
              <wp:posOffset>154305</wp:posOffset>
            </wp:positionV>
            <wp:extent cx="662940" cy="647700"/>
            <wp:effectExtent l="0" t="0" r="3810" b="0"/>
            <wp:wrapTight wrapText="bothSides">
              <wp:wrapPolygon edited="0">
                <wp:start x="0" y="0"/>
                <wp:lineTo x="0" y="20965"/>
                <wp:lineTo x="21103" y="20965"/>
                <wp:lineTo x="21103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our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19FA" w:rsidRPr="006C3FE1">
        <w:rPr>
          <w:rFonts w:ascii="Comic Sans MS" w:hAnsi="Comic Sans MS"/>
          <w:i/>
          <w:noProof/>
          <w:sz w:val="28"/>
          <w:szCs w:val="28"/>
          <w:u w:val="single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5703570</wp:posOffset>
            </wp:positionH>
            <wp:positionV relativeFrom="paragraph">
              <wp:posOffset>208915</wp:posOffset>
            </wp:positionV>
            <wp:extent cx="603885" cy="581025"/>
            <wp:effectExtent l="0" t="0" r="5715" b="9525"/>
            <wp:wrapTight wrapText="bothSides">
              <wp:wrapPolygon edited="0">
                <wp:start x="0" y="0"/>
                <wp:lineTo x="0" y="21246"/>
                <wp:lineTo x="21123" y="21246"/>
                <wp:lineTo x="2112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pread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1758" w:rsidRPr="006C3FE1">
        <w:rPr>
          <w:rFonts w:ascii="Comic Sans MS" w:hAnsi="Comic Sans MS"/>
          <w:i/>
          <w:sz w:val="28"/>
          <w:szCs w:val="28"/>
          <w:u w:val="single"/>
        </w:rPr>
        <w:t>Life skills</w:t>
      </w:r>
      <w:r w:rsidR="009919FA" w:rsidRPr="006C3FE1">
        <w:rPr>
          <w:rFonts w:ascii="Comic Sans MS" w:hAnsi="Comic Sans MS"/>
          <w:i/>
          <w:sz w:val="28"/>
          <w:szCs w:val="28"/>
          <w:u w:val="single"/>
        </w:rPr>
        <w:t xml:space="preserve">  </w:t>
      </w:r>
    </w:p>
    <w:p w:rsidR="0026622D" w:rsidRPr="006C3FE1" w:rsidRDefault="0026622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Use a knife and fork to push food on to their fork</w:t>
      </w:r>
    </w:p>
    <w:p w:rsidR="0026622D" w:rsidRPr="006C3FE1" w:rsidRDefault="0026622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Slice/ cut their own vegetables</w:t>
      </w:r>
    </w:p>
    <w:p w:rsidR="005145B2" w:rsidRPr="006C3FE1" w:rsidRDefault="00613E86" w:rsidP="00BF2407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Spread butter on toast and cut</w:t>
      </w:r>
      <w:r w:rsidR="00F27E0D" w:rsidRPr="006C3FE1">
        <w:rPr>
          <w:rFonts w:ascii="Comic Sans MS" w:hAnsi="Comic Sans MS"/>
          <w:sz w:val="28"/>
          <w:szCs w:val="28"/>
        </w:rPr>
        <w:t xml:space="preserve"> it</w:t>
      </w:r>
      <w:r w:rsidRPr="006C3FE1">
        <w:rPr>
          <w:rFonts w:ascii="Comic Sans MS" w:hAnsi="Comic Sans MS"/>
          <w:sz w:val="28"/>
          <w:szCs w:val="28"/>
        </w:rPr>
        <w:t xml:space="preserve"> in half</w:t>
      </w:r>
    </w:p>
    <w:p w:rsidR="001A2A80" w:rsidRPr="006C3FE1" w:rsidRDefault="0026622D" w:rsidP="005E543F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Pour their own drink </w:t>
      </w:r>
    </w:p>
    <w:p w:rsidR="00872E7C" w:rsidRDefault="00872E7C" w:rsidP="005E543F">
      <w:pPr>
        <w:spacing w:line="240" w:lineRule="auto"/>
        <w:rPr>
          <w:rFonts w:ascii="Comic Sans MS" w:hAnsi="Comic Sans MS"/>
          <w:sz w:val="28"/>
          <w:szCs w:val="28"/>
        </w:rPr>
      </w:pPr>
    </w:p>
    <w:p w:rsidR="006C3FE1" w:rsidRPr="006C3FE1" w:rsidRDefault="006C3FE1" w:rsidP="005E543F">
      <w:pPr>
        <w:spacing w:line="240" w:lineRule="auto"/>
        <w:rPr>
          <w:rFonts w:ascii="Comic Sans MS" w:hAnsi="Comic Sans MS"/>
          <w:sz w:val="28"/>
          <w:szCs w:val="28"/>
        </w:rPr>
      </w:pPr>
    </w:p>
    <w:p w:rsidR="007B1758" w:rsidRPr="006C3FE1" w:rsidRDefault="005C0AC8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  <w:r w:rsidRPr="006C3FE1">
        <w:rPr>
          <w:rFonts w:ascii="Comic Sans MS" w:hAnsi="Comic Sans MS"/>
          <w:i/>
          <w:noProof/>
          <w:sz w:val="28"/>
          <w:szCs w:val="28"/>
          <w:u w:val="single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5457825</wp:posOffset>
            </wp:positionH>
            <wp:positionV relativeFrom="paragraph">
              <wp:posOffset>14605</wp:posOffset>
            </wp:positionV>
            <wp:extent cx="685800" cy="592455"/>
            <wp:effectExtent l="0" t="0" r="0" b="0"/>
            <wp:wrapTight wrapText="bothSides">
              <wp:wrapPolygon edited="0">
                <wp:start x="0" y="0"/>
                <wp:lineTo x="0" y="20836"/>
                <wp:lineTo x="21000" y="20836"/>
                <wp:lineTo x="2100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afe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592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1758" w:rsidRPr="006C3FE1">
        <w:rPr>
          <w:rFonts w:ascii="Comic Sans MS" w:hAnsi="Comic Sans MS"/>
          <w:i/>
          <w:sz w:val="28"/>
          <w:szCs w:val="28"/>
          <w:u w:val="single"/>
        </w:rPr>
        <w:t>Community visit</w:t>
      </w:r>
      <w:r w:rsidR="00872E7C" w:rsidRPr="006C3FE1">
        <w:rPr>
          <w:rFonts w:ascii="Comic Sans MS" w:hAnsi="Comic Sans MS"/>
          <w:i/>
          <w:sz w:val="28"/>
          <w:szCs w:val="28"/>
          <w:u w:val="single"/>
        </w:rPr>
        <w:t xml:space="preserve">  </w:t>
      </w:r>
    </w:p>
    <w:p w:rsidR="005145B2" w:rsidRPr="006C3FE1" w:rsidRDefault="005145B2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</w:p>
    <w:p w:rsidR="005145B2" w:rsidRPr="006C3FE1" w:rsidRDefault="00F27E0D" w:rsidP="005145B2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Experience new outdoor/indoor environments</w:t>
      </w:r>
    </w:p>
    <w:p w:rsidR="00F27E0D" w:rsidRPr="006C3FE1" w:rsidRDefault="00F27E0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Responds appropriately to new outdoor/indoor experiences </w:t>
      </w:r>
    </w:p>
    <w:p w:rsidR="00872E7C" w:rsidRPr="006C3FE1" w:rsidRDefault="00F27E0D" w:rsidP="005145B2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Accesses the community alongside an adult</w:t>
      </w:r>
    </w:p>
    <w:p w:rsidR="00F27E0D" w:rsidRPr="006C3FE1" w:rsidRDefault="00F27E0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Behaves appropriately in a café </w:t>
      </w:r>
    </w:p>
    <w:p w:rsidR="00F27E0D" w:rsidRPr="006C3FE1" w:rsidRDefault="00F27E0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Behaves appropriately in a shopping environment</w:t>
      </w:r>
    </w:p>
    <w:p w:rsidR="00F27E0D" w:rsidRPr="006C3FE1" w:rsidRDefault="00F27E0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Uses a shopping list with adult supervision </w:t>
      </w:r>
    </w:p>
    <w:p w:rsidR="007B1758" w:rsidRPr="006C3FE1" w:rsidRDefault="00BD18E2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Know where they live, able to give first line of address</w:t>
      </w:r>
    </w:p>
    <w:p w:rsidR="00BD18E2" w:rsidRPr="006C3FE1" w:rsidRDefault="00BD18E2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Aware of who to call in an emergency and how to do this</w:t>
      </w:r>
    </w:p>
    <w:p w:rsidR="00BD18E2" w:rsidRPr="006C3FE1" w:rsidRDefault="00BD18E2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Know how to cross the road safely using traffic lights </w:t>
      </w:r>
    </w:p>
    <w:p w:rsidR="007B1758" w:rsidRPr="006C3FE1" w:rsidRDefault="007B1758" w:rsidP="001A2A80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</w:p>
    <w:p w:rsidR="00A42C11" w:rsidRDefault="00A42C11" w:rsidP="001A2A80">
      <w:pPr>
        <w:spacing w:line="240" w:lineRule="auto"/>
        <w:rPr>
          <w:rFonts w:ascii="Comic Sans MS" w:hAnsi="Comic Sans MS"/>
          <w:i/>
          <w:u w:val="single"/>
        </w:rPr>
      </w:pPr>
    </w:p>
    <w:p w:rsidR="005C0AC8" w:rsidRDefault="005C0AC8" w:rsidP="001A2A80">
      <w:pPr>
        <w:spacing w:line="240" w:lineRule="auto"/>
        <w:rPr>
          <w:rFonts w:ascii="Comic Sans MS" w:hAnsi="Comic Sans MS"/>
          <w:i/>
          <w:u w:val="single"/>
        </w:rPr>
      </w:pPr>
    </w:p>
    <w:p w:rsidR="005C0AC8" w:rsidRDefault="005C0AC8" w:rsidP="001A2A80">
      <w:pPr>
        <w:spacing w:line="240" w:lineRule="auto"/>
        <w:rPr>
          <w:rFonts w:ascii="Comic Sans MS" w:hAnsi="Comic Sans MS"/>
          <w:i/>
          <w:u w:val="single"/>
        </w:rPr>
      </w:pPr>
    </w:p>
    <w:p w:rsidR="005C0AC8" w:rsidRDefault="005C0AC8" w:rsidP="001A2A80">
      <w:pPr>
        <w:spacing w:line="240" w:lineRule="auto"/>
        <w:rPr>
          <w:rFonts w:ascii="Comic Sans MS" w:hAnsi="Comic Sans MS"/>
          <w:i/>
          <w:u w:val="single"/>
        </w:rPr>
      </w:pPr>
    </w:p>
    <w:p w:rsidR="000C6F15" w:rsidRPr="009C7E45" w:rsidRDefault="000C6F15" w:rsidP="005E543F">
      <w:pPr>
        <w:spacing w:line="240" w:lineRule="auto"/>
        <w:jc w:val="center"/>
        <w:rPr>
          <w:rFonts w:ascii="Comic Sans MS" w:hAnsi="Comic Sans MS"/>
          <w:sz w:val="28"/>
          <w:u w:val="single"/>
        </w:rPr>
      </w:pPr>
      <w:r w:rsidRPr="009C7E45">
        <w:rPr>
          <w:rFonts w:ascii="Comic Sans MS" w:hAnsi="Comic Sans MS"/>
          <w:sz w:val="28"/>
          <w:u w:val="single"/>
        </w:rPr>
        <w:t>Year</w:t>
      </w:r>
      <w:r w:rsidR="00C74765">
        <w:rPr>
          <w:rFonts w:ascii="Comic Sans MS" w:hAnsi="Comic Sans MS"/>
          <w:sz w:val="28"/>
          <w:u w:val="single"/>
        </w:rPr>
        <w:t>s</w:t>
      </w:r>
      <w:r w:rsidRPr="009C7E45">
        <w:rPr>
          <w:rFonts w:ascii="Comic Sans MS" w:hAnsi="Comic Sans MS"/>
          <w:sz w:val="28"/>
          <w:u w:val="single"/>
        </w:rPr>
        <w:t xml:space="preserve"> 5-6</w:t>
      </w:r>
    </w:p>
    <w:p w:rsidR="00872E7C" w:rsidRDefault="00872E7C" w:rsidP="005E543F">
      <w:pPr>
        <w:spacing w:line="240" w:lineRule="auto"/>
        <w:rPr>
          <w:rFonts w:ascii="Comic Sans MS" w:hAnsi="Comic Sans MS"/>
          <w:i/>
          <w:u w:val="single"/>
        </w:rPr>
      </w:pPr>
      <w:r>
        <w:rPr>
          <w:rFonts w:ascii="Comic Sans MS" w:hAnsi="Comic Sans MS"/>
          <w:i/>
          <w:noProof/>
          <w:u w:val="single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5553075</wp:posOffset>
            </wp:positionH>
            <wp:positionV relativeFrom="paragraph">
              <wp:posOffset>162560</wp:posOffset>
            </wp:positionV>
            <wp:extent cx="682625" cy="704850"/>
            <wp:effectExtent l="0" t="0" r="3175" b="0"/>
            <wp:wrapTight wrapText="bothSides">
              <wp:wrapPolygon edited="0">
                <wp:start x="0" y="0"/>
                <wp:lineTo x="0" y="21016"/>
                <wp:lineTo x="21098" y="21016"/>
                <wp:lineTo x="2109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ower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6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6F15" w:rsidRPr="006C3FE1" w:rsidRDefault="000C6F15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  <w:r w:rsidRPr="006C3FE1">
        <w:rPr>
          <w:rFonts w:ascii="Comic Sans MS" w:hAnsi="Comic Sans MS"/>
          <w:i/>
          <w:sz w:val="28"/>
          <w:szCs w:val="28"/>
          <w:u w:val="single"/>
        </w:rPr>
        <w:t>Personal care</w:t>
      </w:r>
      <w:r w:rsidR="00872E7C" w:rsidRPr="006C3FE1">
        <w:rPr>
          <w:rFonts w:ascii="Comic Sans MS" w:hAnsi="Comic Sans MS"/>
          <w:i/>
          <w:sz w:val="28"/>
          <w:szCs w:val="28"/>
          <w:u w:val="single"/>
        </w:rPr>
        <w:t xml:space="preserve">   </w:t>
      </w:r>
    </w:p>
    <w:p w:rsidR="00872E7C" w:rsidRPr="006C3FE1" w:rsidRDefault="00872E7C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Using a shower including drying themselves</w:t>
      </w: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Awareness of deodorant, bodywash, shampoo</w:t>
      </w: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Brushing their hair – use of bobbles, hair bands etc</w:t>
      </w: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Tying shoe laces </w:t>
      </w: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Fastening and unfastening buttons (shirts and trousers) </w:t>
      </w:r>
    </w:p>
    <w:p w:rsidR="00F7590E" w:rsidRPr="006C3FE1" w:rsidRDefault="00F7590E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Put on gloves </w:t>
      </w:r>
    </w:p>
    <w:p w:rsidR="00F7590E" w:rsidRPr="006C3FE1" w:rsidRDefault="00F7590E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Able To button 3-4 buttons in sequence </w:t>
      </w:r>
    </w:p>
    <w:p w:rsidR="00F7590E" w:rsidRPr="006C3FE1" w:rsidRDefault="00F7590E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Attempt to buckle shoe or belt </w:t>
      </w:r>
    </w:p>
    <w:p w:rsidR="00F7590E" w:rsidRPr="006C3FE1" w:rsidRDefault="00F7590E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Able to connect zipper </w:t>
      </w:r>
    </w:p>
    <w:p w:rsidR="00F7590E" w:rsidRPr="006C3FE1" w:rsidRDefault="00F7590E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Able to put on socks the right way</w:t>
      </w:r>
    </w:p>
    <w:p w:rsidR="00F7590E" w:rsidRPr="006C3FE1" w:rsidRDefault="00F7590E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Able to dress without help or supervision </w:t>
      </w:r>
    </w:p>
    <w:p w:rsidR="000C6F15" w:rsidRPr="006C3FE1" w:rsidRDefault="00F7590E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Able to put on jumper correctly every</w:t>
      </w:r>
      <w:r w:rsidR="005E543F" w:rsidRPr="006C3FE1">
        <w:rPr>
          <w:rFonts w:ascii="Comic Sans MS" w:hAnsi="Comic Sans MS"/>
          <w:sz w:val="28"/>
          <w:szCs w:val="28"/>
        </w:rPr>
        <w:t xml:space="preserve"> </w:t>
      </w:r>
      <w:r w:rsidRPr="006C3FE1">
        <w:rPr>
          <w:rFonts w:ascii="Comic Sans MS" w:hAnsi="Comic Sans MS"/>
          <w:sz w:val="28"/>
          <w:szCs w:val="28"/>
        </w:rPr>
        <w:t>time</w:t>
      </w:r>
    </w:p>
    <w:p w:rsidR="005145B2" w:rsidRPr="006C3FE1" w:rsidRDefault="005C0AC8" w:rsidP="00872E7C">
      <w:p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5486400</wp:posOffset>
            </wp:positionH>
            <wp:positionV relativeFrom="paragraph">
              <wp:posOffset>274320</wp:posOffset>
            </wp:positionV>
            <wp:extent cx="771525" cy="771525"/>
            <wp:effectExtent l="0" t="0" r="9525" b="9525"/>
            <wp:wrapTight wrapText="bothSides">
              <wp:wrapPolygon edited="0">
                <wp:start x="0" y="0"/>
                <wp:lineTo x="0" y="21333"/>
                <wp:lineTo x="21333" y="21333"/>
                <wp:lineTo x="21333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oelaces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2E7C" w:rsidRPr="006C3FE1" w:rsidRDefault="00872E7C" w:rsidP="00872E7C">
      <w:p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i/>
          <w:noProof/>
          <w:sz w:val="28"/>
          <w:szCs w:val="28"/>
          <w:u w:val="single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4524375</wp:posOffset>
            </wp:positionH>
            <wp:positionV relativeFrom="paragraph">
              <wp:posOffset>102235</wp:posOffset>
            </wp:positionV>
            <wp:extent cx="685800" cy="628650"/>
            <wp:effectExtent l="0" t="0" r="0" b="0"/>
            <wp:wrapTight wrapText="bothSides">
              <wp:wrapPolygon edited="0">
                <wp:start x="0" y="0"/>
                <wp:lineTo x="0" y="20945"/>
                <wp:lineTo x="21000" y="20945"/>
                <wp:lineTo x="21000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uppa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6F15" w:rsidRPr="006C3FE1" w:rsidRDefault="000C6F15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  <w:r w:rsidRPr="006C3FE1">
        <w:rPr>
          <w:rFonts w:ascii="Comic Sans MS" w:hAnsi="Comic Sans MS"/>
          <w:i/>
          <w:sz w:val="28"/>
          <w:szCs w:val="28"/>
          <w:u w:val="single"/>
        </w:rPr>
        <w:t>Life skills</w:t>
      </w:r>
      <w:r w:rsidR="00872E7C" w:rsidRPr="006C3FE1">
        <w:rPr>
          <w:rFonts w:ascii="Comic Sans MS" w:hAnsi="Comic Sans MS"/>
          <w:i/>
          <w:sz w:val="28"/>
          <w:szCs w:val="28"/>
          <w:u w:val="single"/>
        </w:rPr>
        <w:t xml:space="preserve">  </w:t>
      </w:r>
    </w:p>
    <w:p w:rsidR="00872E7C" w:rsidRPr="006C3FE1" w:rsidRDefault="00872E7C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</w:p>
    <w:p w:rsidR="005145B2" w:rsidRPr="006C3FE1" w:rsidRDefault="001A2A80" w:rsidP="005145B2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  <w:r w:rsidRPr="006C3FE1">
        <w:rPr>
          <w:rFonts w:ascii="Comic Sans MS" w:hAnsi="Comic Sans MS"/>
          <w:sz w:val="28"/>
          <w:szCs w:val="28"/>
        </w:rPr>
        <w:t>Use cutlery correctly to feed themselves</w:t>
      </w:r>
    </w:p>
    <w:p w:rsidR="001A2A80" w:rsidRPr="006C3FE1" w:rsidRDefault="001A2A80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  <w:r w:rsidRPr="006C3FE1">
        <w:rPr>
          <w:rFonts w:ascii="Comic Sans MS" w:hAnsi="Comic Sans MS"/>
          <w:sz w:val="28"/>
          <w:szCs w:val="28"/>
        </w:rPr>
        <w:t>Make their own drinks</w:t>
      </w: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  <w:r w:rsidRPr="006C3FE1">
        <w:rPr>
          <w:rFonts w:ascii="Comic Sans MS" w:hAnsi="Comic Sans MS"/>
          <w:sz w:val="28"/>
          <w:szCs w:val="28"/>
        </w:rPr>
        <w:t xml:space="preserve">Hoovering </w:t>
      </w: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Grating, peeling, chopping in food prep</w:t>
      </w:r>
    </w:p>
    <w:p w:rsidR="006C3FE1" w:rsidRDefault="006C3FE1" w:rsidP="006C3FE1">
      <w:pPr>
        <w:pStyle w:val="ListParagraph"/>
        <w:spacing w:line="240" w:lineRule="auto"/>
        <w:rPr>
          <w:rFonts w:ascii="Comic Sans MS" w:hAnsi="Comic Sans MS"/>
          <w:sz w:val="28"/>
          <w:szCs w:val="28"/>
        </w:rPr>
      </w:pP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Planning a meal – balanced diet</w:t>
      </w:r>
    </w:p>
    <w:p w:rsidR="00872E7C" w:rsidRPr="006C3FE1" w:rsidRDefault="000C6F15" w:rsidP="005145B2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Making a cup of tea</w:t>
      </w: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Washing up</w:t>
      </w: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Using the washing machine</w:t>
      </w: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Pegging clothes on washing line </w:t>
      </w:r>
    </w:p>
    <w:p w:rsidR="00F7590E" w:rsidRPr="006C3FE1" w:rsidRDefault="00F7590E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Able to choose appropriate clothing for weather/ situation </w:t>
      </w:r>
    </w:p>
    <w:p w:rsidR="00872E7C" w:rsidRPr="006C3FE1" w:rsidRDefault="00872E7C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</w:p>
    <w:p w:rsidR="00872E7C" w:rsidRPr="006C3FE1" w:rsidRDefault="005C0AC8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  <w:r w:rsidRPr="006C3FE1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6033A196">
            <wp:simplePos x="0" y="0"/>
            <wp:positionH relativeFrom="column">
              <wp:posOffset>4562475</wp:posOffset>
            </wp:positionH>
            <wp:positionV relativeFrom="paragraph">
              <wp:posOffset>107950</wp:posOffset>
            </wp:positionV>
            <wp:extent cx="752475" cy="762000"/>
            <wp:effectExtent l="0" t="0" r="9525" b="0"/>
            <wp:wrapTight wrapText="bothSides">
              <wp:wrapPolygon edited="0">
                <wp:start x="0" y="0"/>
                <wp:lineTo x="0" y="21060"/>
                <wp:lineTo x="21327" y="21060"/>
                <wp:lineTo x="21327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tamp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3FE1">
        <w:rPr>
          <w:rFonts w:ascii="Comic Sans MS" w:hAnsi="Comic Sans MS"/>
          <w:i/>
          <w:noProof/>
          <w:sz w:val="28"/>
          <w:szCs w:val="28"/>
          <w:u w:val="single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5533390</wp:posOffset>
            </wp:positionH>
            <wp:positionV relativeFrom="paragraph">
              <wp:posOffset>114300</wp:posOffset>
            </wp:positionV>
            <wp:extent cx="638175" cy="811530"/>
            <wp:effectExtent l="0" t="0" r="9525" b="7620"/>
            <wp:wrapTight wrapText="bothSides">
              <wp:wrapPolygon edited="0">
                <wp:start x="0" y="0"/>
                <wp:lineTo x="0" y="21296"/>
                <wp:lineTo x="21278" y="21296"/>
                <wp:lineTo x="2127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opping list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6F15" w:rsidRPr="006C3FE1" w:rsidRDefault="000C6F15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  <w:r w:rsidRPr="006C3FE1">
        <w:rPr>
          <w:rFonts w:ascii="Comic Sans MS" w:hAnsi="Comic Sans MS"/>
          <w:i/>
          <w:sz w:val="28"/>
          <w:szCs w:val="28"/>
          <w:u w:val="single"/>
        </w:rPr>
        <w:t>Community visit</w:t>
      </w:r>
      <w:r w:rsidR="00872E7C" w:rsidRPr="006C3FE1">
        <w:rPr>
          <w:rFonts w:ascii="Comic Sans MS" w:hAnsi="Comic Sans MS"/>
          <w:i/>
          <w:sz w:val="28"/>
          <w:szCs w:val="28"/>
          <w:u w:val="single"/>
        </w:rPr>
        <w:t xml:space="preserve"> </w:t>
      </w:r>
    </w:p>
    <w:p w:rsidR="00872E7C" w:rsidRPr="006C3FE1" w:rsidRDefault="00872E7C" w:rsidP="005E543F">
      <w:pPr>
        <w:spacing w:line="240" w:lineRule="auto"/>
        <w:rPr>
          <w:rFonts w:ascii="Comic Sans MS" w:hAnsi="Comic Sans MS"/>
          <w:i/>
          <w:sz w:val="28"/>
          <w:szCs w:val="28"/>
          <w:u w:val="single"/>
        </w:rPr>
      </w:pPr>
    </w:p>
    <w:p w:rsidR="00F27E0D" w:rsidRPr="006C3FE1" w:rsidRDefault="00F27E0D" w:rsidP="00F27E0D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Experience new outdoor/ indoor environments</w:t>
      </w:r>
    </w:p>
    <w:p w:rsidR="00F27E0D" w:rsidRPr="006C3FE1" w:rsidRDefault="00F27E0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Accesses the community following road safety rules with adult support</w:t>
      </w:r>
    </w:p>
    <w:p w:rsidR="00F27E0D" w:rsidRPr="006C3FE1" w:rsidRDefault="00F27E0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Shops with purpose with adult supervision</w:t>
      </w:r>
    </w:p>
    <w:p w:rsidR="00F27E0D" w:rsidRPr="006C3FE1" w:rsidRDefault="00F27E0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Uses a shopping list</w:t>
      </w:r>
    </w:p>
    <w:p w:rsidR="00F27E0D" w:rsidRPr="006C3FE1" w:rsidRDefault="00F27E0D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Pays for items with adult</w:t>
      </w:r>
      <w:r w:rsidR="005E543F" w:rsidRPr="006C3FE1">
        <w:rPr>
          <w:rFonts w:ascii="Comic Sans MS" w:hAnsi="Comic Sans MS"/>
          <w:sz w:val="28"/>
          <w:szCs w:val="28"/>
        </w:rPr>
        <w:t>’</w:t>
      </w:r>
      <w:r w:rsidRPr="006C3FE1">
        <w:rPr>
          <w:rFonts w:ascii="Comic Sans MS" w:hAnsi="Comic Sans MS"/>
          <w:sz w:val="28"/>
          <w:szCs w:val="28"/>
        </w:rPr>
        <w:t>s full supervision</w:t>
      </w: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Learning their address, how to present it on an envelope</w:t>
      </w: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Using stamps and post boxes</w:t>
      </w: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Learning phone numbers</w:t>
      </w: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Dialling people to actually speak to someone </w:t>
      </w: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>Using a bus – looking at which number bus they need, begin to use timetables (if can tell time)</w:t>
      </w:r>
    </w:p>
    <w:p w:rsidR="000C6F15" w:rsidRPr="006C3FE1" w:rsidRDefault="000C6F15" w:rsidP="001A2A80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Money </w:t>
      </w:r>
      <w:r w:rsidR="00016BDB" w:rsidRPr="006C3FE1">
        <w:rPr>
          <w:rFonts w:ascii="Comic Sans MS" w:hAnsi="Comic Sans MS"/>
          <w:sz w:val="28"/>
          <w:szCs w:val="28"/>
        </w:rPr>
        <w:t>–</w:t>
      </w:r>
      <w:r w:rsidRPr="006C3FE1">
        <w:rPr>
          <w:rFonts w:ascii="Comic Sans MS" w:hAnsi="Comic Sans MS"/>
          <w:sz w:val="28"/>
          <w:szCs w:val="28"/>
        </w:rPr>
        <w:t xml:space="preserve"> </w:t>
      </w:r>
      <w:r w:rsidR="00016BDB" w:rsidRPr="006C3FE1">
        <w:rPr>
          <w:rFonts w:ascii="Comic Sans MS" w:hAnsi="Comic Sans MS"/>
          <w:sz w:val="28"/>
          <w:szCs w:val="28"/>
        </w:rPr>
        <w:t xml:space="preserve">To know the </w:t>
      </w:r>
      <w:r w:rsidRPr="006C3FE1">
        <w:rPr>
          <w:rFonts w:ascii="Comic Sans MS" w:hAnsi="Comic Sans MS"/>
          <w:sz w:val="28"/>
          <w:szCs w:val="28"/>
        </w:rPr>
        <w:t xml:space="preserve">value of each coin </w:t>
      </w:r>
    </w:p>
    <w:p w:rsidR="00016BDB" w:rsidRPr="006C3FE1" w:rsidRDefault="00BD18E2" w:rsidP="00016BDB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8"/>
          <w:szCs w:val="28"/>
        </w:rPr>
      </w:pPr>
      <w:r w:rsidRPr="006C3FE1">
        <w:rPr>
          <w:rFonts w:ascii="Comic Sans MS" w:hAnsi="Comic Sans MS"/>
          <w:sz w:val="28"/>
          <w:szCs w:val="28"/>
        </w:rPr>
        <w:t xml:space="preserve">Cross the road safely using lights or zebra crossing </w:t>
      </w:r>
    </w:p>
    <w:p w:rsidR="00016BDB" w:rsidRPr="006C3FE1" w:rsidRDefault="00016BDB" w:rsidP="00016BDB">
      <w:pPr>
        <w:spacing w:line="240" w:lineRule="auto"/>
        <w:rPr>
          <w:rFonts w:ascii="Comic Sans MS" w:hAnsi="Comic Sans MS"/>
          <w:sz w:val="28"/>
          <w:szCs w:val="28"/>
        </w:rPr>
      </w:pPr>
    </w:p>
    <w:p w:rsidR="00016BDB" w:rsidRPr="00016BDB" w:rsidRDefault="00016BDB" w:rsidP="00016BDB">
      <w:pPr>
        <w:spacing w:line="240" w:lineRule="auto"/>
        <w:rPr>
          <w:rFonts w:ascii="Comic Sans MS" w:hAnsi="Comic Sans MS"/>
        </w:rPr>
      </w:pPr>
    </w:p>
    <w:sectPr w:rsidR="00016BDB" w:rsidRPr="00016BDB" w:rsidSect="00016BDB">
      <w:headerReference w:type="default" r:id="rId27"/>
      <w:footerReference w:type="default" r:id="rId28"/>
      <w:pgSz w:w="11906" w:h="16838"/>
      <w:pgMar w:top="720" w:right="720" w:bottom="720" w:left="72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43F" w:rsidRDefault="005E543F" w:rsidP="005E543F">
      <w:pPr>
        <w:spacing w:after="0" w:line="240" w:lineRule="auto"/>
      </w:pPr>
      <w:r>
        <w:separator/>
      </w:r>
    </w:p>
  </w:endnote>
  <w:endnote w:type="continuationSeparator" w:id="0">
    <w:p w:rsidR="005E543F" w:rsidRDefault="005E543F" w:rsidP="005E5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43F" w:rsidRDefault="00C74765" w:rsidP="00C74765">
    <w:pPr>
      <w:pStyle w:val="Footer"/>
      <w:jc w:val="right"/>
    </w:pPr>
    <w:r>
      <w:rPr>
        <w:noProof/>
      </w:rPr>
      <w:drawing>
        <wp:inline distT="0" distB="0" distL="0" distR="0" wp14:anchorId="3DF2669F">
          <wp:extent cx="847725" cy="1061085"/>
          <wp:effectExtent l="0" t="0" r="9525" b="5715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61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43F" w:rsidRDefault="005E543F" w:rsidP="005E543F">
      <w:pPr>
        <w:spacing w:after="0" w:line="240" w:lineRule="auto"/>
      </w:pPr>
      <w:r>
        <w:separator/>
      </w:r>
    </w:p>
  </w:footnote>
  <w:footnote w:type="continuationSeparator" w:id="0">
    <w:p w:rsidR="005E543F" w:rsidRDefault="005E543F" w:rsidP="005E5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BDB" w:rsidRDefault="00016BDB">
    <w:pPr>
      <w:pStyle w:val="Header"/>
    </w:pPr>
    <w:r>
      <w:rPr>
        <w:noProof/>
      </w:rPr>
      <w:drawing>
        <wp:inline distT="0" distB="0" distL="0" distR="0" wp14:anchorId="77E16497">
          <wp:extent cx="6629400" cy="160147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7762" cy="16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B3507"/>
    <w:multiLevelType w:val="hybridMultilevel"/>
    <w:tmpl w:val="32402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A49B6"/>
    <w:multiLevelType w:val="hybridMultilevel"/>
    <w:tmpl w:val="1D000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A907A0"/>
    <w:multiLevelType w:val="hybridMultilevel"/>
    <w:tmpl w:val="8604F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5C44B6"/>
    <w:multiLevelType w:val="hybridMultilevel"/>
    <w:tmpl w:val="7CD22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6C444E"/>
    <w:multiLevelType w:val="hybridMultilevel"/>
    <w:tmpl w:val="5C209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C72CD4"/>
    <w:multiLevelType w:val="hybridMultilevel"/>
    <w:tmpl w:val="F8E86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F15"/>
    <w:rsid w:val="00016BDB"/>
    <w:rsid w:val="00084D7B"/>
    <w:rsid w:val="000C6F15"/>
    <w:rsid w:val="000E7EAD"/>
    <w:rsid w:val="001A2A80"/>
    <w:rsid w:val="00236AD5"/>
    <w:rsid w:val="00243EB9"/>
    <w:rsid w:val="0026622D"/>
    <w:rsid w:val="00317B1E"/>
    <w:rsid w:val="003C6E82"/>
    <w:rsid w:val="004179C2"/>
    <w:rsid w:val="005145B2"/>
    <w:rsid w:val="00550ED8"/>
    <w:rsid w:val="00575CD8"/>
    <w:rsid w:val="0058183D"/>
    <w:rsid w:val="005C0AC8"/>
    <w:rsid w:val="005E543F"/>
    <w:rsid w:val="00613E86"/>
    <w:rsid w:val="006B6A1D"/>
    <w:rsid w:val="006C3FE1"/>
    <w:rsid w:val="0070328A"/>
    <w:rsid w:val="007063F9"/>
    <w:rsid w:val="007B1758"/>
    <w:rsid w:val="00872E7C"/>
    <w:rsid w:val="008D0EA1"/>
    <w:rsid w:val="009919FA"/>
    <w:rsid w:val="00991ED3"/>
    <w:rsid w:val="009C7E45"/>
    <w:rsid w:val="00A42C11"/>
    <w:rsid w:val="00A55815"/>
    <w:rsid w:val="00B66337"/>
    <w:rsid w:val="00BD18E2"/>
    <w:rsid w:val="00BF2407"/>
    <w:rsid w:val="00C0515E"/>
    <w:rsid w:val="00C74765"/>
    <w:rsid w:val="00CC7BC8"/>
    <w:rsid w:val="00ED5594"/>
    <w:rsid w:val="00F27E0D"/>
    <w:rsid w:val="00F7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8A2BF989-252A-4C08-B3D6-06840D023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6F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54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43F"/>
  </w:style>
  <w:style w:type="paragraph" w:styleId="Footer">
    <w:name w:val="footer"/>
    <w:basedOn w:val="Normal"/>
    <w:link w:val="FooterChar"/>
    <w:uiPriority w:val="99"/>
    <w:unhideWhenUsed/>
    <w:rsid w:val="005E54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43F"/>
  </w:style>
  <w:style w:type="table" w:customStyle="1" w:styleId="TableGrid1">
    <w:name w:val="Table Grid1"/>
    <w:basedOn w:val="TableNormal"/>
    <w:next w:val="TableGrid"/>
    <w:uiPriority w:val="59"/>
    <w:rsid w:val="00016B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016B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6A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A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80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26" Type="http://schemas.openxmlformats.org/officeDocument/2006/relationships/image" Target="media/image20.jpg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A64789FD</Template>
  <TotalTime>1</TotalTime>
  <Pages>12</Pages>
  <Words>1158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Two Rivers Primary School</Company>
  <LinksUpToDate>false</LinksUpToDate>
  <CharactersWithSpaces>7746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jsalisbury</dc:creator>
  <cp:keywords/>
  <dc:description/>
  <cp:lastModifiedBy>L. Slinn</cp:lastModifiedBy>
  <cp:revision>2</cp:revision>
  <cp:lastPrinted>2019-10-14T12:31:00Z</cp:lastPrinted>
  <dcterms:created xsi:type="dcterms:W3CDTF">2019-10-15T10:59:00Z</dcterms:created>
  <dcterms:modified xsi:type="dcterms:W3CDTF">2019-10-15T10:59:00Z</dcterms:modified>
</cp:coreProperties>
</file>